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C6" w:rsidRDefault="00772FC7" w:rsidP="00772FC7">
      <w:pPr>
        <w:ind w:left="-630" w:righ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5935345</wp:posOffset>
                </wp:positionV>
                <wp:extent cx="4032250" cy="437515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772FC7" w:rsidRDefault="00772FC7">
                            <w:pPr>
                              <w:pStyle w:val="Signature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72FC7">
                              <w:rPr>
                                <w:sz w:val="24"/>
                                <w:szCs w:val="24"/>
                              </w:rPr>
                              <w:t xml:space="preserve">Nina </w:t>
                            </w:r>
                            <w:proofErr w:type="spellStart"/>
                            <w:r w:rsidRPr="00772FC7">
                              <w:rPr>
                                <w:sz w:val="24"/>
                                <w:szCs w:val="24"/>
                              </w:rPr>
                              <w:t>Andaloro</w:t>
                            </w:r>
                            <w:proofErr w:type="spellEnd"/>
                            <w:r w:rsidRPr="00772FC7">
                              <w:rPr>
                                <w:sz w:val="24"/>
                                <w:szCs w:val="24"/>
                              </w:rPr>
                              <w:t>, Volunteer &amp; Donations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42.45pt;margin-top:467.35pt;width:317.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YL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" filled="f" stroked="f">
                <v:textbox style="mso-fit-shape-to-text:t">
                  <w:txbxContent>
                    <w:p w:rsidR="00880CC6" w:rsidRPr="00772FC7" w:rsidRDefault="00772FC7">
                      <w:pPr>
                        <w:pStyle w:val="Signature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772FC7">
                        <w:rPr>
                          <w:sz w:val="24"/>
                          <w:szCs w:val="24"/>
                        </w:rPr>
                        <w:t xml:space="preserve">Nina </w:t>
                      </w:r>
                      <w:proofErr w:type="spellStart"/>
                      <w:r w:rsidRPr="00772FC7">
                        <w:rPr>
                          <w:sz w:val="24"/>
                          <w:szCs w:val="24"/>
                        </w:rPr>
                        <w:t>Andaloro</w:t>
                      </w:r>
                      <w:proofErr w:type="spellEnd"/>
                      <w:r w:rsidRPr="00772FC7">
                        <w:rPr>
                          <w:sz w:val="24"/>
                          <w:szCs w:val="24"/>
                        </w:rPr>
                        <w:t>, Volunteer &amp; Donations Coordinator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1623695</wp:posOffset>
                </wp:positionH>
                <wp:positionV relativeFrom="page">
                  <wp:posOffset>1878965</wp:posOffset>
                </wp:positionV>
                <wp:extent cx="6659880" cy="2906395"/>
                <wp:effectExtent l="4445" t="2540" r="3175" b="571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90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772FC7" w:rsidRDefault="00772FC7" w:rsidP="00772FC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3134C996" wp14:editId="51265AE7">
                                  <wp:extent cx="3042458" cy="81311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T logo  [Converted] (1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982" cy="82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auto"/>
                              </w:rPr>
                              <w:br/>
                            </w:r>
                            <w:r w:rsidR="0047220D" w:rsidRPr="00772FC7"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certificate of </w:t>
                            </w:r>
                            <w:r w:rsidRPr="00772FC7">
                              <w:rPr>
                                <w:color w:val="auto"/>
                                <w:sz w:val="44"/>
                                <w:szCs w:val="44"/>
                              </w:rPr>
                              <w:br/>
                              <w:t xml:space="preserve">Volunteer </w:t>
                            </w:r>
                            <w:r w:rsidR="0047220D" w:rsidRPr="00772FC7">
                              <w:rPr>
                                <w:color w:val="auto"/>
                                <w:sz w:val="44"/>
                                <w:szCs w:val="44"/>
                              </w:rPr>
                              <w:t>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127.85pt;margin-top:147.95pt;width:524.4pt;height:228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" stroked="f">
                <v:fill opacity="0"/>
                <v:textbox>
                  <w:txbxContent>
                    <w:p w:rsidR="00880CC6" w:rsidRPr="00772FC7" w:rsidRDefault="00772FC7" w:rsidP="00772FC7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drawing>
                          <wp:inline distT="0" distB="0" distL="0" distR="0" wp14:anchorId="3134C996" wp14:editId="51265AE7">
                            <wp:extent cx="3042458" cy="81311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T logo  [Converted] (1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982" cy="82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auto"/>
                        </w:rPr>
                        <w:br/>
                      </w:r>
                      <w:r w:rsidR="0047220D" w:rsidRPr="00772FC7">
                        <w:rPr>
                          <w:color w:val="auto"/>
                          <w:sz w:val="44"/>
                          <w:szCs w:val="44"/>
                        </w:rPr>
                        <w:t xml:space="preserve">certificate of </w:t>
                      </w:r>
                      <w:r w:rsidRPr="00772FC7">
                        <w:rPr>
                          <w:color w:val="auto"/>
                          <w:sz w:val="44"/>
                          <w:szCs w:val="44"/>
                        </w:rPr>
                        <w:br/>
                        <w:t xml:space="preserve">Volunteer </w:t>
                      </w:r>
                      <w:r w:rsidR="0047220D" w:rsidRPr="00772FC7">
                        <w:rPr>
                          <w:color w:val="auto"/>
                          <w:sz w:val="44"/>
                          <w:szCs w:val="44"/>
                        </w:rPr>
                        <w:t>appreciation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3691890</wp:posOffset>
                </wp:positionV>
                <wp:extent cx="7871460" cy="298704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FC7" w:rsidRDefault="0047220D" w:rsidP="00772FC7">
                            <w:pPr>
                              <w:pStyle w:val="Certificationtext"/>
                            </w:pPr>
                            <w:r>
                              <w:t>awarded to</w:t>
                            </w:r>
                            <w:r w:rsidR="00772FC7">
                              <w:t>:</w:t>
                            </w:r>
                          </w:p>
                          <w:p w:rsidR="00880CC6" w:rsidRDefault="00772FC7" w:rsidP="00772FC7">
                            <w:pPr>
                              <w:pStyle w:val="Certificationtext"/>
                            </w:pPr>
                            <w:r>
                              <w:t>______________</w:t>
                            </w:r>
                            <w:r w:rsidR="00326B5F">
                              <w:t>______________________________</w:t>
                            </w:r>
                            <w:r>
                              <w:t xml:space="preserve"> </w:t>
                            </w:r>
                          </w:p>
                          <w:p w:rsidR="00880CC6" w:rsidRPr="00772FC7" w:rsidRDefault="00772FC7" w:rsidP="00772FC7">
                            <w:pPr>
                              <w:pStyle w:val="Description"/>
                              <w:spacing w:line="276" w:lineRule="auto"/>
                              <w:rPr>
                                <w:color w:val="auto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color w:val="auto"/>
                              </w:rPr>
                              <w:t>In thanks for your invaluable volunteer service to</w:t>
                            </w:r>
                            <w:r w:rsidR="007611E8">
                              <w:rPr>
                                <w:color w:val="auto"/>
                              </w:rPr>
                              <w:t xml:space="preserve"> the</w:t>
                            </w:r>
                            <w:r>
                              <w:rPr>
                                <w:color w:val="auto"/>
                              </w:rPr>
                              <w:br/>
                              <w:t xml:space="preserve"> Town of Jamestown’s Flood Recovery Effort</w:t>
                            </w:r>
                          </w:p>
                          <w:p w:rsidR="00880CC6" w:rsidRDefault="0047220D">
                            <w:pPr>
                              <w:pStyle w:val="DateYear"/>
                            </w:pPr>
                            <w:r>
                              <w:t>Awarded this ___ day of __________, 20__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86.15pt;margin-top:290.7pt;width:619.8pt;height:235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" filled="f" stroked="f">
                <v:textbox>
                  <w:txbxContent>
                    <w:p w:rsidR="00772FC7" w:rsidRDefault="0047220D" w:rsidP="00772FC7">
                      <w:pPr>
                        <w:pStyle w:val="Certificationtext"/>
                      </w:pPr>
                      <w:r>
                        <w:t>awarded to</w:t>
                      </w:r>
                      <w:r w:rsidR="00772FC7">
                        <w:t>:</w:t>
                      </w:r>
                    </w:p>
                    <w:p w:rsidR="00880CC6" w:rsidRDefault="00772FC7" w:rsidP="00772FC7">
                      <w:pPr>
                        <w:pStyle w:val="Certificationtext"/>
                      </w:pPr>
                      <w:r>
                        <w:t>______________</w:t>
                      </w:r>
                      <w:r w:rsidR="00326B5F">
                        <w:t>______________________________</w:t>
                      </w:r>
                      <w:r>
                        <w:t xml:space="preserve"> </w:t>
                      </w:r>
                    </w:p>
                    <w:p w:rsidR="00880CC6" w:rsidRPr="00772FC7" w:rsidRDefault="00772FC7" w:rsidP="00772FC7">
                      <w:pPr>
                        <w:pStyle w:val="Description"/>
                        <w:spacing w:line="276" w:lineRule="auto"/>
                        <w:rPr>
                          <w:color w:val="auto"/>
                        </w:rPr>
                      </w:pPr>
                      <w:bookmarkStart w:id="1" w:name="_GoBack"/>
                      <w:bookmarkEnd w:id="1"/>
                      <w:r>
                        <w:rPr>
                          <w:color w:val="auto"/>
                        </w:rPr>
                        <w:t>In thanks for your invaluable volunteer service to</w:t>
                      </w:r>
                      <w:r w:rsidR="007611E8">
                        <w:rPr>
                          <w:color w:val="auto"/>
                        </w:rPr>
                        <w:t xml:space="preserve"> the</w:t>
                      </w:r>
                      <w:r>
                        <w:rPr>
                          <w:color w:val="auto"/>
                        </w:rPr>
                        <w:br/>
                        <w:t xml:space="preserve"> Town of Jamestown’s Flood Recovery Effort</w:t>
                      </w:r>
                    </w:p>
                    <w:p w:rsidR="00880CC6" w:rsidRDefault="0047220D">
                      <w:pPr>
                        <w:pStyle w:val="DateYear"/>
                      </w:pPr>
                      <w:r>
                        <w:t>Awarded this ___ day of __________, 20__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424180</wp:posOffset>
                </wp:positionH>
                <wp:positionV relativeFrom="page">
                  <wp:posOffset>4411345</wp:posOffset>
                </wp:positionV>
                <wp:extent cx="9210675" cy="171450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Default="00880CC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33.4pt;margin-top:347.35pt;width:725.25pt;height:13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hwsA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80CC6" w:rsidRDefault="00880CC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6BAC3F" wp14:editId="68BBA2FC">
            <wp:extent cx="8828116" cy="6657146"/>
            <wp:effectExtent l="0" t="0" r="0" b="0"/>
            <wp:docPr id="1" name="Picture 1" descr="highschool_bor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school_borde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116" cy="66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CC6" w:rsidSect="00772FC7">
      <w:pgSz w:w="15840" w:h="12240" w:orient="landscape"/>
      <w:pgMar w:top="990" w:right="45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FC7"/>
    <w:rsid w:val="00046412"/>
    <w:rsid w:val="00046952"/>
    <w:rsid w:val="002A7F10"/>
    <w:rsid w:val="00326B5F"/>
    <w:rsid w:val="00384147"/>
    <w:rsid w:val="0047220D"/>
    <w:rsid w:val="006408BA"/>
    <w:rsid w:val="007611E8"/>
    <w:rsid w:val="00772FC7"/>
    <w:rsid w:val="007846C0"/>
    <w:rsid w:val="00880CC6"/>
    <w:rsid w:val="00936DF5"/>
    <w:rsid w:val="00B837B4"/>
    <w:rsid w:val="00CF3492"/>
    <w:rsid w:val="00D96C57"/>
    <w:rsid w:val="00EE35A9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AdminProCe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1585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Nina Andaloro</dc:creator>
  <cp:lastModifiedBy>Nina Andaloro</cp:lastModifiedBy>
  <cp:revision>3</cp:revision>
  <cp:lastPrinted>2013-12-15T15:11:00Z</cp:lastPrinted>
  <dcterms:created xsi:type="dcterms:W3CDTF">2013-12-15T14:55:00Z</dcterms:created>
  <dcterms:modified xsi:type="dcterms:W3CDTF">2013-12-16T17:40:00Z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